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E854ED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14" name="Picture 14" descr="C:\Users\Russ\Documents\Uhl Pottery\Newsletters\Newsletters jpg\1992 December-January 199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ss\Documents\Uhl Pottery\Newsletters\Newsletters jpg\1992 December-January 1993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3" name="Picture 13" descr="C:\Users\Russ\Documents\Uhl Pottery\Newsletters\Newsletters jpg\1992 December-January 199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s\Documents\Uhl Pottery\Newsletters\Newsletters jpg\1992 December-January 1993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047E87"/>
    <w:rsid w:val="001B0FEE"/>
    <w:rsid w:val="002E4A4B"/>
    <w:rsid w:val="002E63CD"/>
    <w:rsid w:val="00524F70"/>
    <w:rsid w:val="00585480"/>
    <w:rsid w:val="00611B4C"/>
    <w:rsid w:val="007D746B"/>
    <w:rsid w:val="00A10B2B"/>
    <w:rsid w:val="00D16D4E"/>
    <w:rsid w:val="00D83F01"/>
    <w:rsid w:val="00D87171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1992 December-January 1993.docx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2017-11-22T16:57:00Z</dcterms:created>
  <dcterms:modified xsi:type="dcterms:W3CDTF">2017-11-22T16:57:00Z</dcterms:modified>
</cp:coreProperties>
</file>